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7C4F57">
              <w:rPr>
                <w:lang w:val="es-ES_tradnl"/>
              </w:rPr>
            </w:r>
            <w:r w:rsidR="007C4F57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7C4F57">
              <w:rPr>
                <w:lang w:val="es-ES_tradnl"/>
              </w:rPr>
            </w:r>
            <w:r w:rsidR="007C4F57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5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Start w:id="6" w:name="_GoBack"/>
            <w:bookmarkEnd w:id="5"/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5DD3A554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7C4F57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7C4F57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20B72406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300D546A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2F375DC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489D4B7A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6BE054A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04AF25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5F4DDBFE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C4F57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7C4F57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42802" w14:textId="2D6762BA" w:rsidR="00CC672A" w:rsidRPr="00135ABF" w:rsidRDefault="00526843" w:rsidP="00CC672A">
    <w:pPr>
      <w:pStyle w:val="Encabezado"/>
      <w:rPr>
        <w:b w:val="0"/>
      </w:rPr>
    </w:pP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57216" behindDoc="1" locked="0" layoutInCell="1" allowOverlap="1" wp14:anchorId="72435402" wp14:editId="1BFAB3C9">
          <wp:simplePos x="0" y="0"/>
          <wp:positionH relativeFrom="margin">
            <wp:posOffset>0</wp:posOffset>
          </wp:positionH>
          <wp:positionV relativeFrom="topMargin">
            <wp:posOffset>544830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BCFDE96" wp14:editId="709B2603">
          <wp:simplePos x="0" y="0"/>
          <wp:positionH relativeFrom="column">
            <wp:posOffset>4923155</wp:posOffset>
          </wp:positionH>
          <wp:positionV relativeFrom="paragraph">
            <wp:posOffset>359410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D155C" w14:textId="2AFA5285" w:rsidR="004F22E5" w:rsidRDefault="004F22E5" w:rsidP="00784E66">
    <w:pPr>
      <w:pStyle w:val="Encabezado"/>
    </w:pP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E1A"/>
    <w:rsid w:val="00007CE4"/>
    <w:rsid w:val="00031A64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26843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C4F57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26EAC"/>
    <w:rsid w:val="00C34081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C6DF4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E4819CF"/>
  <w14:defaultImageDpi w14:val="300"/>
  <w15:docId w15:val="{60E66DDA-2D84-414B-AAD1-676B7306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1FB22-64F4-4C5F-B59E-BACEB6AA3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8</Pages>
  <Words>182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Laura Collado Gomez</cp:lastModifiedBy>
  <cp:revision>2</cp:revision>
  <cp:lastPrinted>2014-04-16T18:24:00Z</cp:lastPrinted>
  <dcterms:created xsi:type="dcterms:W3CDTF">2022-10-20T11:21:00Z</dcterms:created>
  <dcterms:modified xsi:type="dcterms:W3CDTF">2022-10-20T11:21:00Z</dcterms:modified>
</cp:coreProperties>
</file>